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Look w:val="0000" w:firstRow="0" w:lastRow="0" w:firstColumn="0" w:lastColumn="0" w:noHBand="0" w:noVBand="0"/>
      </w:tblPr>
      <w:tblGrid>
        <w:gridCol w:w="4678"/>
        <w:gridCol w:w="366"/>
        <w:gridCol w:w="5162"/>
      </w:tblGrid>
      <w:tr w:rsidR="002D6A62" w14:paraId="662BDAAE" w14:textId="77777777" w:rsidTr="002F6744">
        <w:trPr>
          <w:trHeight w:val="1566"/>
        </w:trPr>
        <w:tc>
          <w:tcPr>
            <w:tcW w:w="4678" w:type="dxa"/>
          </w:tcPr>
          <w:p w14:paraId="4765B0C4" w14:textId="34C32615" w:rsidR="002D6A62" w:rsidRDefault="00DF7C25" w:rsidP="00D0769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6772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D98BE42" wp14:editId="27C7C085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</w:tcPr>
          <w:p w14:paraId="233B2406" w14:textId="77777777" w:rsidR="002D6A62" w:rsidRDefault="002D6A62" w:rsidP="002D6A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62" w:type="dxa"/>
          </w:tcPr>
          <w:p w14:paraId="265C2ED7" w14:textId="77777777" w:rsidR="002D6A62" w:rsidRDefault="002D6A62" w:rsidP="00D0769A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397DA33B" w14:textId="77777777" w:rsidR="0026366A" w:rsidRDefault="0026366A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</w:p>
          <w:p w14:paraId="23EBDFF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2AFB857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0E3BAFF9" w14:textId="77777777" w:rsidR="002D6A62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</w:p>
          <w:p w14:paraId="22DAAE76" w14:textId="77777777" w:rsidR="002D6A62" w:rsidRPr="00AC4669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3A63B7E3" w14:textId="77777777" w:rsidR="002D6A62" w:rsidRDefault="002D6A62" w:rsidP="00A31365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 xml:space="preserve">переулок Большой </w:t>
            </w:r>
            <w:proofErr w:type="spellStart"/>
            <w:r>
              <w:rPr>
                <w:rFonts w:ascii="Arial" w:hAnsi="Arial" w:cs="Arial"/>
                <w:sz w:val="16"/>
              </w:rPr>
              <w:t>Девятинский</w:t>
            </w:r>
            <w:proofErr w:type="spellEnd"/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70F445EF" w14:textId="77777777" w:rsidR="002D6A62" w:rsidRPr="00D0769A" w:rsidRDefault="002D6A62" w:rsidP="00112FB5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83EDFF4" w14:textId="46AD94B7" w:rsidR="00320688" w:rsidRDefault="00320688" w:rsidP="00922B6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3D6F7145" w14:textId="297AA2CE" w:rsidR="002F6744" w:rsidRPr="009443E2" w:rsidRDefault="00FA5843" w:rsidP="00FA5843">
      <w:pPr>
        <w:jc w:val="center"/>
        <w:rPr>
          <w:rFonts w:ascii="Arial" w:hAnsi="Arial" w:cs="Arial"/>
          <w:b/>
        </w:rPr>
      </w:pPr>
      <w:r w:rsidRPr="009443E2">
        <w:rPr>
          <w:rFonts w:ascii="Arial" w:hAnsi="Arial" w:cs="Arial"/>
          <w:b/>
        </w:rPr>
        <w:t>Уважаемые партнеры!</w:t>
      </w:r>
    </w:p>
    <w:p w14:paraId="60C48FD3" w14:textId="77777777" w:rsidR="00FA5843" w:rsidRPr="00FA5843" w:rsidRDefault="00FA5843" w:rsidP="00FA5843">
      <w:pPr>
        <w:jc w:val="both"/>
        <w:rPr>
          <w:rFonts w:ascii="Arial" w:hAnsi="Arial" w:cs="Arial"/>
          <w:sz w:val="22"/>
          <w:szCs w:val="22"/>
        </w:rPr>
      </w:pPr>
    </w:p>
    <w:p w14:paraId="446067E6" w14:textId="29093BDC" w:rsidR="00FB4721" w:rsidRPr="00FB4721" w:rsidRDefault="00646877" w:rsidP="00FB4721">
      <w:pPr>
        <w:tabs>
          <w:tab w:val="left" w:pos="851"/>
        </w:tabs>
        <w:spacing w:line="276" w:lineRule="auto"/>
        <w:ind w:left="142" w:firstLine="567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>ООО «</w:t>
      </w:r>
      <w:r w:rsidR="00AF4242" w:rsidRPr="00FB4721">
        <w:rPr>
          <w:rFonts w:ascii="Arial" w:hAnsi="Arial" w:cs="Arial"/>
          <w:sz w:val="22"/>
          <w:szCs w:val="22"/>
        </w:rPr>
        <w:t>ПР-Лизинг</w:t>
      </w:r>
      <w:r w:rsidRPr="00FB4721">
        <w:rPr>
          <w:rFonts w:ascii="Arial" w:hAnsi="Arial" w:cs="Arial"/>
          <w:sz w:val="22"/>
          <w:szCs w:val="22"/>
        </w:rPr>
        <w:t>»</w:t>
      </w:r>
      <w:r w:rsidR="00AF4242" w:rsidRPr="00FB4721">
        <w:rPr>
          <w:rFonts w:ascii="Arial" w:hAnsi="Arial" w:cs="Arial"/>
          <w:sz w:val="22"/>
          <w:szCs w:val="22"/>
        </w:rPr>
        <w:t xml:space="preserve"> предлагает </w:t>
      </w:r>
      <w:r w:rsidR="009443E2" w:rsidRPr="00FB4721">
        <w:rPr>
          <w:rFonts w:ascii="Arial" w:hAnsi="Arial" w:cs="Arial"/>
          <w:sz w:val="22"/>
          <w:szCs w:val="22"/>
        </w:rPr>
        <w:t xml:space="preserve">рассмотреть </w:t>
      </w:r>
      <w:r w:rsidR="00FA5843" w:rsidRPr="00FB4721">
        <w:rPr>
          <w:rFonts w:ascii="Arial" w:hAnsi="Arial" w:cs="Arial"/>
          <w:sz w:val="22"/>
          <w:szCs w:val="22"/>
        </w:rPr>
        <w:t>возможность приобретени</w:t>
      </w:r>
      <w:r w:rsidR="009443E2" w:rsidRPr="00FB4721">
        <w:rPr>
          <w:rFonts w:ascii="Arial" w:hAnsi="Arial" w:cs="Arial"/>
          <w:sz w:val="22"/>
          <w:szCs w:val="22"/>
        </w:rPr>
        <w:t xml:space="preserve">я </w:t>
      </w:r>
      <w:r w:rsidR="00FB4721" w:rsidRPr="00FB4721">
        <w:rPr>
          <w:rFonts w:ascii="Arial" w:hAnsi="Arial" w:cs="Arial"/>
          <w:b/>
          <w:bCs/>
          <w:sz w:val="22"/>
          <w:szCs w:val="22"/>
        </w:rPr>
        <w:t>Автоматизированной установки лазерного реза HGLB-6015.</w:t>
      </w:r>
    </w:p>
    <w:p w14:paraId="4D7FF317" w14:textId="417EBAF8" w:rsidR="009443E2" w:rsidRPr="00FB4721" w:rsidRDefault="009443E2" w:rsidP="009443E2">
      <w:pPr>
        <w:tabs>
          <w:tab w:val="left" w:pos="851"/>
        </w:tabs>
        <w:spacing w:line="276" w:lineRule="auto"/>
        <w:ind w:left="142" w:firstLine="567"/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3352DCDD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FB4721">
        <w:rPr>
          <w:rFonts w:ascii="Arial" w:hAnsi="Arial" w:cs="Arial"/>
          <w:b/>
          <w:bCs/>
          <w:sz w:val="22"/>
          <w:szCs w:val="22"/>
        </w:rPr>
        <w:t xml:space="preserve">Комплектация: </w:t>
      </w:r>
    </w:p>
    <w:p w14:paraId="69297BA4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- Стол со сменной </w:t>
      </w:r>
      <w:proofErr w:type="spellStart"/>
      <w:r w:rsidRPr="00FB4721">
        <w:rPr>
          <w:rFonts w:ascii="Arial" w:hAnsi="Arial" w:cs="Arial"/>
          <w:sz w:val="22"/>
          <w:szCs w:val="22"/>
        </w:rPr>
        <w:t>поллетой</w:t>
      </w:r>
      <w:proofErr w:type="spellEnd"/>
      <w:r w:rsidRPr="00FB4721">
        <w:rPr>
          <w:rFonts w:ascii="Arial" w:hAnsi="Arial" w:cs="Arial"/>
          <w:sz w:val="22"/>
          <w:szCs w:val="22"/>
        </w:rPr>
        <w:t xml:space="preserve"> - 1ед. </w:t>
      </w:r>
    </w:p>
    <w:p w14:paraId="7F9CA000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- Стабилизатор напряжения – 1ед. </w:t>
      </w:r>
    </w:p>
    <w:p w14:paraId="10C4BE31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- Блок охлаждения(чиллер) – 1ед. </w:t>
      </w:r>
    </w:p>
    <w:p w14:paraId="1A642413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- Контроллер ЧПУ SCUT2000 – 1 ед. </w:t>
      </w:r>
    </w:p>
    <w:p w14:paraId="4604A9A3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- Генератор оптоволоконного лазера </w:t>
      </w:r>
      <w:proofErr w:type="spellStart"/>
      <w:r w:rsidRPr="00FB4721">
        <w:rPr>
          <w:rFonts w:ascii="Arial" w:hAnsi="Arial" w:cs="Arial"/>
          <w:sz w:val="22"/>
          <w:szCs w:val="22"/>
        </w:rPr>
        <w:t>Raycus</w:t>
      </w:r>
      <w:proofErr w:type="spellEnd"/>
      <w:r w:rsidRPr="00FB4721">
        <w:rPr>
          <w:rFonts w:ascii="Arial" w:hAnsi="Arial" w:cs="Arial"/>
          <w:sz w:val="22"/>
          <w:szCs w:val="22"/>
        </w:rPr>
        <w:t xml:space="preserve"> – 1 ед.</w:t>
      </w:r>
    </w:p>
    <w:p w14:paraId="01EA82C1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 - Режущая головка – 1 ед. </w:t>
      </w:r>
    </w:p>
    <w:p w14:paraId="1FF72D4C" w14:textId="3BECAE61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FB4721">
        <w:rPr>
          <w:rFonts w:ascii="Arial" w:hAnsi="Arial" w:cs="Arial"/>
          <w:sz w:val="22"/>
          <w:szCs w:val="22"/>
        </w:rPr>
        <w:t>Криоцилиндр</w:t>
      </w:r>
      <w:proofErr w:type="spellEnd"/>
      <w:r w:rsidRPr="00FB4721">
        <w:rPr>
          <w:rFonts w:ascii="Arial" w:hAnsi="Arial" w:cs="Arial"/>
          <w:sz w:val="22"/>
          <w:szCs w:val="22"/>
        </w:rPr>
        <w:t xml:space="preserve"> DPL450 -210-2.3 Вертикальный, 23 бар, 210 л. – 1 ед.</w:t>
      </w:r>
    </w:p>
    <w:p w14:paraId="5545C146" w14:textId="5FBC9EB2" w:rsid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 xml:space="preserve">Год выпуска 2023 </w:t>
      </w:r>
      <w:r>
        <w:rPr>
          <w:rFonts w:ascii="Arial" w:hAnsi="Arial" w:cs="Arial"/>
          <w:sz w:val="22"/>
          <w:szCs w:val="22"/>
        </w:rPr>
        <w:t>г.</w:t>
      </w:r>
    </w:p>
    <w:p w14:paraId="4F352B6C" w14:textId="7F878057" w:rsid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>Возможн</w:t>
      </w:r>
      <w:r>
        <w:rPr>
          <w:rFonts w:ascii="Arial" w:hAnsi="Arial" w:cs="Arial"/>
          <w:sz w:val="22"/>
          <w:szCs w:val="22"/>
        </w:rPr>
        <w:t>о</w:t>
      </w:r>
      <w:r w:rsidRPr="00FB47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приобретение </w:t>
      </w:r>
      <w:r w:rsidRPr="00FB4721">
        <w:rPr>
          <w:rFonts w:ascii="Arial" w:hAnsi="Arial" w:cs="Arial"/>
          <w:sz w:val="22"/>
          <w:szCs w:val="22"/>
        </w:rPr>
        <w:t>в лизинг.</w:t>
      </w:r>
    </w:p>
    <w:p w14:paraId="48F5E5B8" w14:textId="69ADA5B6" w:rsidR="00922B10" w:rsidRDefault="00922B10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Местонахождение: </w:t>
      </w:r>
      <w:proofErr w:type="spellStart"/>
      <w:r>
        <w:rPr>
          <w:rFonts w:ascii="Arial" w:hAnsi="Arial" w:cs="Arial"/>
          <w:sz w:val="22"/>
          <w:szCs w:val="22"/>
        </w:rPr>
        <w:t>г.Санк</w:t>
      </w:r>
      <w:proofErr w:type="spellEnd"/>
      <w:r>
        <w:rPr>
          <w:rFonts w:ascii="Arial" w:hAnsi="Arial" w:cs="Arial"/>
          <w:sz w:val="22"/>
          <w:szCs w:val="22"/>
        </w:rPr>
        <w:t>-Петербург</w:t>
      </w:r>
    </w:p>
    <w:p w14:paraId="53D3325F" w14:textId="77777777" w:rsid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tbl>
      <w:tblPr>
        <w:tblW w:w="97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3791"/>
      </w:tblGrid>
      <w:tr w:rsidR="00FB4721" w:rsidRPr="00FB4721" w14:paraId="79ACFA12" w14:textId="77777777" w:rsidTr="00FB4721">
        <w:trPr>
          <w:tblHeader/>
        </w:trPr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631656BA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Модель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6B09FFF3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HGLB-6015</w:t>
            </w:r>
          </w:p>
        </w:tc>
      </w:tr>
      <w:tr w:rsidR="00FB4721" w:rsidRPr="00FB4721" w14:paraId="7345526E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7C027AD9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Мощность лазера, 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062FCFD8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6000</w:t>
            </w:r>
          </w:p>
        </w:tc>
      </w:tr>
      <w:tr w:rsidR="00FB4721" w:rsidRPr="00FB4721" w14:paraId="3188C891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4578324F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Источник питания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2F2ECD5A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3-х фазный/380В, 50 Гц</w:t>
            </w:r>
          </w:p>
        </w:tc>
      </w:tr>
      <w:tr w:rsidR="00FB4721" w:rsidRPr="00FB4721" w14:paraId="772E2E6A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67833877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Рабочая зона,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301A2C9C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6000*1500</w:t>
            </w:r>
          </w:p>
        </w:tc>
      </w:tr>
      <w:tr w:rsidR="00FB4721" w:rsidRPr="00FB4721" w14:paraId="72778E00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41B79F3B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Шаг перемещения по оси Z,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3C6464B0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</w:tr>
      <w:tr w:rsidR="00FB4721" w:rsidRPr="00FB4721" w14:paraId="3233490B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6F8F7C93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Точность позиционирования X/Y, мм/м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6EAB06DD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±0,05</w:t>
            </w:r>
          </w:p>
        </w:tc>
      </w:tr>
      <w:tr w:rsidR="00FB4721" w:rsidRPr="00FB4721" w14:paraId="2286629B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7485EF1A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Точность повторения X/Y,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5132BCEB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</w:tr>
      <w:tr w:rsidR="00FB4721" w:rsidRPr="00FB4721" w14:paraId="4497CC41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1881A8FB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Максимальная скорость движения по X/Y, м/мин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413C6266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FB4721" w:rsidRPr="00FB4721" w14:paraId="49920DA4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0E83B45B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Максимальное ускорение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6DAAB942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1,0 G</w:t>
            </w:r>
          </w:p>
        </w:tc>
      </w:tr>
      <w:tr w:rsidR="00FB4721" w:rsidRPr="00FB4721" w14:paraId="44FBD42A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03221F61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Габариты,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4F1A74B3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2200x15820</w:t>
            </w:r>
          </w:p>
        </w:tc>
      </w:tr>
      <w:tr w:rsidR="00FB4721" w:rsidRPr="00FB4721" w14:paraId="48CE854B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0C0737A3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Вес, кг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0BEE1CAB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14 500</w:t>
            </w:r>
          </w:p>
        </w:tc>
      </w:tr>
      <w:tr w:rsidR="00FB4721" w:rsidRPr="00FB4721" w14:paraId="67A810FF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35DC586D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Лазерный резонатор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613920B1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4721">
              <w:rPr>
                <w:rFonts w:ascii="Arial" w:hAnsi="Arial" w:cs="Arial"/>
                <w:sz w:val="22"/>
                <w:szCs w:val="22"/>
              </w:rPr>
              <w:t>Raycus</w:t>
            </w:r>
            <w:proofErr w:type="spellEnd"/>
            <w:r w:rsidRPr="00FB4721">
              <w:rPr>
                <w:rFonts w:ascii="Arial" w:hAnsi="Arial" w:cs="Arial"/>
                <w:sz w:val="22"/>
                <w:szCs w:val="22"/>
              </w:rPr>
              <w:t xml:space="preserve"> 6 кВт</w:t>
            </w:r>
          </w:p>
        </w:tc>
      </w:tr>
      <w:tr w:rsidR="00FB4721" w:rsidRPr="00FB4721" w14:paraId="504FD9ED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35A0F9A7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Режущая головка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7B964E89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4721">
              <w:rPr>
                <w:rFonts w:ascii="Arial" w:hAnsi="Arial" w:cs="Arial"/>
                <w:sz w:val="22"/>
                <w:szCs w:val="22"/>
              </w:rPr>
              <w:t>Raytools</w:t>
            </w:r>
            <w:proofErr w:type="spellEnd"/>
          </w:p>
        </w:tc>
      </w:tr>
      <w:tr w:rsidR="00FB4721" w:rsidRPr="00FB4721" w14:paraId="298F9868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22683231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Программное обеспечение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125A3428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4721">
              <w:rPr>
                <w:rFonts w:ascii="Arial" w:hAnsi="Arial" w:cs="Arial"/>
                <w:sz w:val="22"/>
                <w:szCs w:val="22"/>
              </w:rPr>
              <w:t>Cypcut</w:t>
            </w:r>
            <w:proofErr w:type="spellEnd"/>
            <w:r w:rsidRPr="00FB4721">
              <w:rPr>
                <w:rFonts w:ascii="Arial" w:hAnsi="Arial" w:cs="Arial"/>
                <w:sz w:val="22"/>
                <w:szCs w:val="22"/>
              </w:rPr>
              <w:t xml:space="preserve"> FSCUT2000</w:t>
            </w:r>
          </w:p>
        </w:tc>
      </w:tr>
      <w:tr w:rsidR="00FB4721" w:rsidRPr="00FB4721" w14:paraId="785CC020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04D69844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Сервопривод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379C0AF2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4721">
              <w:rPr>
                <w:rFonts w:ascii="Arial" w:hAnsi="Arial" w:cs="Arial"/>
                <w:sz w:val="22"/>
                <w:szCs w:val="22"/>
              </w:rPr>
              <w:t>Yaskawa</w:t>
            </w:r>
            <w:proofErr w:type="spellEnd"/>
          </w:p>
        </w:tc>
      </w:tr>
      <w:tr w:rsidR="00FB4721" w:rsidRPr="00FB4721" w14:paraId="4E5F3341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19438024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Редуктор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4D97A9F0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4721">
              <w:rPr>
                <w:rFonts w:ascii="Arial" w:hAnsi="Arial" w:cs="Arial"/>
                <w:sz w:val="22"/>
                <w:szCs w:val="22"/>
              </w:rPr>
              <w:t>Rouist</w:t>
            </w:r>
            <w:proofErr w:type="spellEnd"/>
          </w:p>
        </w:tc>
      </w:tr>
      <w:tr w:rsidR="00FB4721" w:rsidRPr="00FB4721" w14:paraId="21FC2A3D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353E2100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Линейная направляющая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2B84D56B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HIWIN</w:t>
            </w:r>
          </w:p>
        </w:tc>
      </w:tr>
      <w:tr w:rsidR="00FB4721" w:rsidRPr="00FB4721" w14:paraId="0AA83938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61ED1AC2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Реечная передача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602871F2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YYC</w:t>
            </w:r>
          </w:p>
        </w:tc>
      </w:tr>
      <w:tr w:rsidR="00FB4721" w:rsidRPr="00FB4721" w14:paraId="327850A8" w14:textId="77777777" w:rsidTr="00FB4721">
        <w:tc>
          <w:tcPr>
            <w:tcW w:w="5954" w:type="dxa"/>
            <w:tcBorders>
              <w:top w:val="nil"/>
              <w:left w:val="nil"/>
              <w:bottom w:val="single" w:sz="6" w:space="0" w:color="E6E6E8"/>
              <w:right w:val="single" w:sz="6" w:space="0" w:color="E6E6E8"/>
            </w:tcBorders>
            <w:vAlign w:val="center"/>
            <w:hideMark/>
          </w:tcPr>
          <w:p w14:paraId="72A7C6D3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Чиллер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6E6E8"/>
              <w:right w:val="nil"/>
            </w:tcBorders>
            <w:vAlign w:val="center"/>
            <w:hideMark/>
          </w:tcPr>
          <w:p w14:paraId="2983704F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HANLI</w:t>
            </w:r>
          </w:p>
        </w:tc>
      </w:tr>
      <w:tr w:rsidR="00FB4721" w:rsidRPr="00FB4721" w14:paraId="2C7E834F" w14:textId="77777777" w:rsidTr="00FB4721">
        <w:tc>
          <w:tcPr>
            <w:tcW w:w="5954" w:type="dxa"/>
            <w:tcBorders>
              <w:top w:val="nil"/>
              <w:left w:val="nil"/>
              <w:bottom w:val="nil"/>
              <w:right w:val="single" w:sz="6" w:space="0" w:color="E6E6E8"/>
            </w:tcBorders>
            <w:vAlign w:val="center"/>
            <w:hideMark/>
          </w:tcPr>
          <w:p w14:paraId="4CBAFB39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Электронные компоненты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48A68" w14:textId="77777777" w:rsidR="00FB4721" w:rsidRPr="00FB4721" w:rsidRDefault="00FB4721" w:rsidP="00FB4721">
            <w:pPr>
              <w:tabs>
                <w:tab w:val="left" w:pos="851"/>
              </w:tabs>
              <w:spacing w:line="276" w:lineRule="auto"/>
              <w:ind w:left="142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4721">
              <w:rPr>
                <w:rFonts w:ascii="Arial" w:hAnsi="Arial" w:cs="Arial"/>
                <w:sz w:val="22"/>
                <w:szCs w:val="22"/>
              </w:rPr>
              <w:t>Schneider</w:t>
            </w:r>
          </w:p>
        </w:tc>
      </w:tr>
    </w:tbl>
    <w:p w14:paraId="63F5F8D3" w14:textId="77777777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14:paraId="68917554" w14:textId="276052F0" w:rsidR="00FB4721" w:rsidRPr="00FB4721" w:rsidRDefault="00FB472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>Цена </w:t>
      </w:r>
      <w:r w:rsidR="00490871">
        <w:rPr>
          <w:rFonts w:ascii="Arial" w:hAnsi="Arial" w:cs="Arial"/>
          <w:b/>
          <w:bCs/>
          <w:sz w:val="22"/>
          <w:szCs w:val="22"/>
        </w:rPr>
        <w:t>6</w:t>
      </w:r>
      <w:r w:rsidRPr="00FB4721">
        <w:rPr>
          <w:rFonts w:ascii="Arial" w:hAnsi="Arial" w:cs="Arial"/>
          <w:b/>
          <w:bCs/>
          <w:sz w:val="22"/>
          <w:szCs w:val="22"/>
        </w:rPr>
        <w:t xml:space="preserve"> </w:t>
      </w:r>
      <w:r w:rsidR="009A241D">
        <w:rPr>
          <w:rFonts w:ascii="Arial" w:hAnsi="Arial" w:cs="Arial"/>
          <w:b/>
          <w:bCs/>
          <w:sz w:val="22"/>
          <w:szCs w:val="22"/>
        </w:rPr>
        <w:t>0</w:t>
      </w:r>
      <w:r w:rsidR="007803B4">
        <w:rPr>
          <w:rFonts w:ascii="Arial" w:hAnsi="Arial" w:cs="Arial"/>
          <w:b/>
          <w:bCs/>
          <w:sz w:val="22"/>
          <w:szCs w:val="22"/>
        </w:rPr>
        <w:t>00</w:t>
      </w:r>
      <w:r w:rsidRPr="00FB4721">
        <w:rPr>
          <w:rFonts w:ascii="Arial" w:hAnsi="Arial" w:cs="Arial"/>
          <w:b/>
          <w:bCs/>
          <w:sz w:val="22"/>
          <w:szCs w:val="22"/>
        </w:rPr>
        <w:t xml:space="preserve"> 000 ₽</w:t>
      </w:r>
      <w:r w:rsidRPr="00FB4721">
        <w:rPr>
          <w:rFonts w:ascii="Arial" w:hAnsi="Arial" w:cs="Arial"/>
          <w:sz w:val="22"/>
          <w:szCs w:val="22"/>
        </w:rPr>
        <w:t> </w:t>
      </w:r>
    </w:p>
    <w:p w14:paraId="44525651" w14:textId="245400DC" w:rsidR="00681E37" w:rsidRPr="00FB4721" w:rsidRDefault="00681E37" w:rsidP="00FA5843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14:paraId="402FF923" w14:textId="15C7F1AE" w:rsidR="00681E37" w:rsidRPr="00FB4721" w:rsidRDefault="00DB7D33" w:rsidP="00FA5843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DADFDF8" wp14:editId="6433318A">
            <wp:extent cx="3115310" cy="2336635"/>
            <wp:effectExtent l="0" t="0" r="8890" b="6985"/>
            <wp:docPr id="1977545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4517" name="Рисунок 1977545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20" cy="235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7297F2" wp14:editId="6C6E72B3">
            <wp:extent cx="3129076" cy="2346960"/>
            <wp:effectExtent l="0" t="0" r="0" b="0"/>
            <wp:docPr id="13395659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65961" name="Рисунок 13395659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8783" cy="23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6DF68B" wp14:editId="2FE7D8A1">
            <wp:extent cx="3076586" cy="2307590"/>
            <wp:effectExtent l="0" t="0" r="9525" b="0"/>
            <wp:docPr id="1714924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24142" name="Рисунок 17149241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42" cy="231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8F67C5" wp14:editId="19C183BE">
            <wp:extent cx="3152781" cy="2364740"/>
            <wp:effectExtent l="0" t="0" r="9525" b="0"/>
            <wp:docPr id="5117111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11182" name="Рисунок 5117111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27" cy="2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4FCC" w14:textId="77777777" w:rsidR="009443E2" w:rsidRPr="00FB4721" w:rsidRDefault="009443E2" w:rsidP="00AF4242">
      <w:pPr>
        <w:jc w:val="center"/>
        <w:rPr>
          <w:rFonts w:ascii="Arial" w:hAnsi="Arial" w:cs="Arial"/>
          <w:sz w:val="22"/>
          <w:szCs w:val="22"/>
        </w:rPr>
      </w:pPr>
    </w:p>
    <w:p w14:paraId="5B7756EA" w14:textId="07863988" w:rsidR="00FA5843" w:rsidRPr="00FB4721" w:rsidRDefault="00FA5843" w:rsidP="00AF4242">
      <w:pPr>
        <w:jc w:val="center"/>
        <w:rPr>
          <w:rFonts w:ascii="Arial" w:hAnsi="Arial" w:cs="Arial"/>
          <w:sz w:val="22"/>
          <w:szCs w:val="22"/>
        </w:rPr>
      </w:pPr>
    </w:p>
    <w:p w14:paraId="23FD7705" w14:textId="17C8CD4F" w:rsidR="00922B6E" w:rsidRPr="00FB4721" w:rsidRDefault="00922B6E" w:rsidP="00AF4242">
      <w:pPr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b/>
          <w:sz w:val="22"/>
          <w:szCs w:val="22"/>
        </w:rPr>
        <w:t>С уважением,</w:t>
      </w:r>
      <w:r w:rsidRPr="00FB4721">
        <w:rPr>
          <w:rFonts w:ascii="Arial" w:hAnsi="Arial" w:cs="Arial"/>
          <w:b/>
          <w:sz w:val="22"/>
          <w:szCs w:val="22"/>
        </w:rPr>
        <w:br/>
        <w:t>Генеральный директор</w:t>
      </w:r>
      <w:r w:rsidR="00A978DF" w:rsidRPr="00FB472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</w:t>
      </w:r>
      <w:r w:rsidRPr="00FB4721">
        <w:rPr>
          <w:rFonts w:ascii="Arial" w:hAnsi="Arial" w:cs="Arial"/>
          <w:b/>
          <w:sz w:val="22"/>
          <w:szCs w:val="22"/>
        </w:rPr>
        <w:t>Фаткуллин А.М.</w:t>
      </w:r>
      <w:r w:rsidRPr="00FB4721">
        <w:rPr>
          <w:rFonts w:ascii="Arial" w:hAnsi="Arial" w:cs="Arial"/>
          <w:b/>
          <w:sz w:val="22"/>
          <w:szCs w:val="22"/>
        </w:rPr>
        <w:br/>
      </w:r>
    </w:p>
    <w:p w14:paraId="635E250E" w14:textId="2DC06653" w:rsidR="00C01A7A" w:rsidRPr="00FB4721" w:rsidRDefault="00C01A7A" w:rsidP="00FA5843">
      <w:pPr>
        <w:rPr>
          <w:rFonts w:ascii="Arial" w:hAnsi="Arial" w:cs="Arial"/>
          <w:sz w:val="22"/>
          <w:szCs w:val="22"/>
        </w:rPr>
      </w:pPr>
    </w:p>
    <w:p w14:paraId="5EFEE245" w14:textId="0893E14A" w:rsidR="00C01A7A" w:rsidRPr="00FB4721" w:rsidRDefault="00681E37" w:rsidP="00FA5843">
      <w:pPr>
        <w:rPr>
          <w:rFonts w:ascii="Arial" w:hAnsi="Arial" w:cs="Arial"/>
          <w:sz w:val="22"/>
          <w:szCs w:val="22"/>
        </w:rPr>
      </w:pPr>
      <w:proofErr w:type="spellStart"/>
      <w:r w:rsidRPr="00FB4721">
        <w:rPr>
          <w:rFonts w:ascii="Arial" w:hAnsi="Arial" w:cs="Arial"/>
          <w:sz w:val="22"/>
          <w:szCs w:val="22"/>
        </w:rPr>
        <w:t>Исп</w:t>
      </w:r>
      <w:proofErr w:type="spellEnd"/>
      <w:r w:rsidRPr="00FB4721">
        <w:rPr>
          <w:rFonts w:ascii="Arial" w:hAnsi="Arial" w:cs="Arial"/>
          <w:sz w:val="22"/>
          <w:szCs w:val="22"/>
        </w:rPr>
        <w:t xml:space="preserve"> ____</w:t>
      </w:r>
    </w:p>
    <w:sectPr w:rsidR="00C01A7A" w:rsidRPr="00FB4721" w:rsidSect="00FA5843">
      <w:footerReference w:type="default" r:id="rId14"/>
      <w:pgSz w:w="11906" w:h="16838" w:code="9"/>
      <w:pgMar w:top="567" w:right="849" w:bottom="567" w:left="851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42C97" w14:textId="77777777" w:rsidR="00660716" w:rsidRDefault="00660716" w:rsidP="00240635">
      <w:r>
        <w:separator/>
      </w:r>
    </w:p>
  </w:endnote>
  <w:endnote w:type="continuationSeparator" w:id="0">
    <w:p w14:paraId="63CFA902" w14:textId="77777777" w:rsidR="00660716" w:rsidRDefault="00660716" w:rsidP="00240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BE3" w14:textId="2A440AB5" w:rsidR="00543EF7" w:rsidRPr="009B12DA" w:rsidRDefault="00252E05" w:rsidP="009B12DA">
    <w:pPr>
      <w:pStyle w:val="a7"/>
    </w:pPr>
    <w:r w:rsidRPr="00252E05">
      <w:rPr>
        <w:noProof/>
      </w:rPr>
      <w:drawing>
        <wp:inline distT="0" distB="0" distL="0" distR="0" wp14:anchorId="5C99516B" wp14:editId="1F07D7F8">
          <wp:extent cx="6390640" cy="478790"/>
          <wp:effectExtent l="0" t="0" r="0" b="0"/>
          <wp:docPr id="22" name="Рисунок 22" descr="C:\Users\Бычкова Вероника\Downloads\Telegram Desktop\image_2024-09-05_12-17-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image_2024-09-05_12-17-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40826" w14:textId="77777777" w:rsidR="00660716" w:rsidRDefault="00660716" w:rsidP="00240635">
      <w:r>
        <w:separator/>
      </w:r>
    </w:p>
  </w:footnote>
  <w:footnote w:type="continuationSeparator" w:id="0">
    <w:p w14:paraId="1D7FB0D3" w14:textId="77777777" w:rsidR="00660716" w:rsidRDefault="00660716" w:rsidP="00240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600AB"/>
    <w:multiLevelType w:val="hybridMultilevel"/>
    <w:tmpl w:val="743A342E"/>
    <w:lvl w:ilvl="0" w:tplc="920C3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EAC2E38"/>
    <w:multiLevelType w:val="multilevel"/>
    <w:tmpl w:val="9B6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4C20ED"/>
    <w:multiLevelType w:val="hybridMultilevel"/>
    <w:tmpl w:val="9C2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166747">
    <w:abstractNumId w:val="2"/>
  </w:num>
  <w:num w:numId="2" w16cid:durableId="190144847">
    <w:abstractNumId w:val="0"/>
  </w:num>
  <w:num w:numId="3" w16cid:durableId="1036851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8C"/>
    <w:rsid w:val="00003727"/>
    <w:rsid w:val="00023BA0"/>
    <w:rsid w:val="000812E9"/>
    <w:rsid w:val="00095274"/>
    <w:rsid w:val="00096B19"/>
    <w:rsid w:val="000A6679"/>
    <w:rsid w:val="000B79B7"/>
    <w:rsid w:val="000C53FA"/>
    <w:rsid w:val="000D5C36"/>
    <w:rsid w:val="000E036B"/>
    <w:rsid w:val="00101FDF"/>
    <w:rsid w:val="001038A3"/>
    <w:rsid w:val="00112FB5"/>
    <w:rsid w:val="00136563"/>
    <w:rsid w:val="00151ED9"/>
    <w:rsid w:val="00181FCE"/>
    <w:rsid w:val="00183F51"/>
    <w:rsid w:val="001968F0"/>
    <w:rsid w:val="001C367D"/>
    <w:rsid w:val="001C6665"/>
    <w:rsid w:val="001E1E22"/>
    <w:rsid w:val="00202A84"/>
    <w:rsid w:val="00216DC7"/>
    <w:rsid w:val="00240635"/>
    <w:rsid w:val="002449FE"/>
    <w:rsid w:val="00252E05"/>
    <w:rsid w:val="0026366A"/>
    <w:rsid w:val="00280D0B"/>
    <w:rsid w:val="00285277"/>
    <w:rsid w:val="00297E15"/>
    <w:rsid w:val="002A6930"/>
    <w:rsid w:val="002A6FAE"/>
    <w:rsid w:val="002B22C1"/>
    <w:rsid w:val="002D6A62"/>
    <w:rsid w:val="002E3E37"/>
    <w:rsid w:val="002E7C68"/>
    <w:rsid w:val="002F6744"/>
    <w:rsid w:val="002F726C"/>
    <w:rsid w:val="003021ED"/>
    <w:rsid w:val="00302483"/>
    <w:rsid w:val="003046C2"/>
    <w:rsid w:val="003132D4"/>
    <w:rsid w:val="00320688"/>
    <w:rsid w:val="00321AEA"/>
    <w:rsid w:val="00323D0A"/>
    <w:rsid w:val="003270E9"/>
    <w:rsid w:val="00331F42"/>
    <w:rsid w:val="00340A9B"/>
    <w:rsid w:val="0034647A"/>
    <w:rsid w:val="003767A7"/>
    <w:rsid w:val="003A7287"/>
    <w:rsid w:val="003E30A9"/>
    <w:rsid w:val="003F3730"/>
    <w:rsid w:val="003F6095"/>
    <w:rsid w:val="003F7C17"/>
    <w:rsid w:val="00413309"/>
    <w:rsid w:val="0042540B"/>
    <w:rsid w:val="00480E8E"/>
    <w:rsid w:val="00487DB1"/>
    <w:rsid w:val="00490871"/>
    <w:rsid w:val="004A7CDB"/>
    <w:rsid w:val="004C3096"/>
    <w:rsid w:val="004D3721"/>
    <w:rsid w:val="004E7ECF"/>
    <w:rsid w:val="004F4128"/>
    <w:rsid w:val="004F51A5"/>
    <w:rsid w:val="004F5ADC"/>
    <w:rsid w:val="0050410F"/>
    <w:rsid w:val="00504B92"/>
    <w:rsid w:val="00521349"/>
    <w:rsid w:val="00526589"/>
    <w:rsid w:val="0053436B"/>
    <w:rsid w:val="00536E44"/>
    <w:rsid w:val="005429F8"/>
    <w:rsid w:val="005436A7"/>
    <w:rsid w:val="00543EF7"/>
    <w:rsid w:val="005446E4"/>
    <w:rsid w:val="005519DA"/>
    <w:rsid w:val="005538EF"/>
    <w:rsid w:val="005611A5"/>
    <w:rsid w:val="005674E7"/>
    <w:rsid w:val="00576770"/>
    <w:rsid w:val="00583192"/>
    <w:rsid w:val="005B6051"/>
    <w:rsid w:val="005E2324"/>
    <w:rsid w:val="005E63F7"/>
    <w:rsid w:val="00612679"/>
    <w:rsid w:val="00617370"/>
    <w:rsid w:val="00646877"/>
    <w:rsid w:val="006579D0"/>
    <w:rsid w:val="00660716"/>
    <w:rsid w:val="00663492"/>
    <w:rsid w:val="00664995"/>
    <w:rsid w:val="006716A2"/>
    <w:rsid w:val="006759E6"/>
    <w:rsid w:val="00681E37"/>
    <w:rsid w:val="00682B62"/>
    <w:rsid w:val="006C2107"/>
    <w:rsid w:val="006F0F2C"/>
    <w:rsid w:val="00725F10"/>
    <w:rsid w:val="00747C00"/>
    <w:rsid w:val="007505AA"/>
    <w:rsid w:val="007537B0"/>
    <w:rsid w:val="00754A7B"/>
    <w:rsid w:val="00755C3A"/>
    <w:rsid w:val="007803B4"/>
    <w:rsid w:val="00783746"/>
    <w:rsid w:val="007D05CD"/>
    <w:rsid w:val="007D2D36"/>
    <w:rsid w:val="00800625"/>
    <w:rsid w:val="00812F46"/>
    <w:rsid w:val="008335DB"/>
    <w:rsid w:val="00846EF2"/>
    <w:rsid w:val="008472FF"/>
    <w:rsid w:val="00877B0E"/>
    <w:rsid w:val="0088194D"/>
    <w:rsid w:val="00895890"/>
    <w:rsid w:val="008A15CC"/>
    <w:rsid w:val="008A5AE0"/>
    <w:rsid w:val="008B2C00"/>
    <w:rsid w:val="008C04C6"/>
    <w:rsid w:val="008C2598"/>
    <w:rsid w:val="008C59FD"/>
    <w:rsid w:val="008F4ECC"/>
    <w:rsid w:val="00901126"/>
    <w:rsid w:val="00903BD4"/>
    <w:rsid w:val="00920C2B"/>
    <w:rsid w:val="00922B10"/>
    <w:rsid w:val="00922B6E"/>
    <w:rsid w:val="009352C7"/>
    <w:rsid w:val="009443E2"/>
    <w:rsid w:val="0095465B"/>
    <w:rsid w:val="009725CA"/>
    <w:rsid w:val="009A241D"/>
    <w:rsid w:val="009B12DA"/>
    <w:rsid w:val="009B1815"/>
    <w:rsid w:val="009D2CC6"/>
    <w:rsid w:val="009D731D"/>
    <w:rsid w:val="009F26C0"/>
    <w:rsid w:val="00A02FB9"/>
    <w:rsid w:val="00A0302A"/>
    <w:rsid w:val="00A31365"/>
    <w:rsid w:val="00A34306"/>
    <w:rsid w:val="00A35F02"/>
    <w:rsid w:val="00A360C5"/>
    <w:rsid w:val="00A4169F"/>
    <w:rsid w:val="00A43849"/>
    <w:rsid w:val="00A45A53"/>
    <w:rsid w:val="00A4752B"/>
    <w:rsid w:val="00A512A1"/>
    <w:rsid w:val="00A54224"/>
    <w:rsid w:val="00A77D81"/>
    <w:rsid w:val="00A978DF"/>
    <w:rsid w:val="00AA2601"/>
    <w:rsid w:val="00AA3AA0"/>
    <w:rsid w:val="00AB222D"/>
    <w:rsid w:val="00AB2A38"/>
    <w:rsid w:val="00AB74BA"/>
    <w:rsid w:val="00AC0475"/>
    <w:rsid w:val="00AC3C81"/>
    <w:rsid w:val="00AC4669"/>
    <w:rsid w:val="00AE3AE1"/>
    <w:rsid w:val="00AF4242"/>
    <w:rsid w:val="00B10D8C"/>
    <w:rsid w:val="00B12521"/>
    <w:rsid w:val="00B3232F"/>
    <w:rsid w:val="00B479AF"/>
    <w:rsid w:val="00B47D70"/>
    <w:rsid w:val="00B502AA"/>
    <w:rsid w:val="00B61F7C"/>
    <w:rsid w:val="00B6625E"/>
    <w:rsid w:val="00B719F5"/>
    <w:rsid w:val="00B7225D"/>
    <w:rsid w:val="00B808D6"/>
    <w:rsid w:val="00B817AB"/>
    <w:rsid w:val="00B904BB"/>
    <w:rsid w:val="00B91D75"/>
    <w:rsid w:val="00C01A7A"/>
    <w:rsid w:val="00C0435E"/>
    <w:rsid w:val="00C2205A"/>
    <w:rsid w:val="00C3565E"/>
    <w:rsid w:val="00C35A4B"/>
    <w:rsid w:val="00C46744"/>
    <w:rsid w:val="00C625EC"/>
    <w:rsid w:val="00C73D60"/>
    <w:rsid w:val="00C831C8"/>
    <w:rsid w:val="00CC4C9C"/>
    <w:rsid w:val="00CD667E"/>
    <w:rsid w:val="00CF1521"/>
    <w:rsid w:val="00CF35F3"/>
    <w:rsid w:val="00CF3F22"/>
    <w:rsid w:val="00D0769A"/>
    <w:rsid w:val="00D2730F"/>
    <w:rsid w:val="00D27F60"/>
    <w:rsid w:val="00D369D2"/>
    <w:rsid w:val="00D7052A"/>
    <w:rsid w:val="00D866FA"/>
    <w:rsid w:val="00D95F66"/>
    <w:rsid w:val="00DA672F"/>
    <w:rsid w:val="00DB3400"/>
    <w:rsid w:val="00DB7D33"/>
    <w:rsid w:val="00DC5AB8"/>
    <w:rsid w:val="00DC5E7B"/>
    <w:rsid w:val="00DD1105"/>
    <w:rsid w:val="00DE62C2"/>
    <w:rsid w:val="00DF7C25"/>
    <w:rsid w:val="00E06401"/>
    <w:rsid w:val="00E14CF1"/>
    <w:rsid w:val="00E37A92"/>
    <w:rsid w:val="00E4688D"/>
    <w:rsid w:val="00E542FF"/>
    <w:rsid w:val="00E54D35"/>
    <w:rsid w:val="00E61208"/>
    <w:rsid w:val="00E715B5"/>
    <w:rsid w:val="00EB127C"/>
    <w:rsid w:val="00EB7B6E"/>
    <w:rsid w:val="00EC7DA1"/>
    <w:rsid w:val="00ED39DD"/>
    <w:rsid w:val="00F0714E"/>
    <w:rsid w:val="00F257D4"/>
    <w:rsid w:val="00F27C34"/>
    <w:rsid w:val="00F33097"/>
    <w:rsid w:val="00F42B9B"/>
    <w:rsid w:val="00F72081"/>
    <w:rsid w:val="00F8126F"/>
    <w:rsid w:val="00F90E0C"/>
    <w:rsid w:val="00F9239A"/>
    <w:rsid w:val="00F944FE"/>
    <w:rsid w:val="00FA0293"/>
    <w:rsid w:val="00FA5843"/>
    <w:rsid w:val="00FB1F15"/>
    <w:rsid w:val="00FB4721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B1FFE77"/>
  <w15:docId w15:val="{F15FDA48-A8AE-4D9E-B9BE-1A803F57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B79B7"/>
  </w:style>
  <w:style w:type="paragraph" w:styleId="1">
    <w:name w:val="heading 1"/>
    <w:basedOn w:val="a"/>
    <w:next w:val="a"/>
    <w:link w:val="10"/>
    <w:qFormat/>
    <w:rsid w:val="00FB47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0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1968F0"/>
    <w:rPr>
      <w:color w:val="0000FF"/>
      <w:u w:val="single"/>
    </w:rPr>
  </w:style>
  <w:style w:type="paragraph" w:styleId="a5">
    <w:name w:val="header"/>
    <w:basedOn w:val="a"/>
    <w:link w:val="a6"/>
    <w:rsid w:val="002406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40635"/>
  </w:style>
  <w:style w:type="paragraph" w:styleId="a7">
    <w:name w:val="footer"/>
    <w:basedOn w:val="a"/>
    <w:link w:val="a8"/>
    <w:uiPriority w:val="99"/>
    <w:rsid w:val="002406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635"/>
  </w:style>
  <w:style w:type="paragraph" w:styleId="a9">
    <w:name w:val="Balloon Text"/>
    <w:basedOn w:val="a"/>
    <w:link w:val="aa"/>
    <w:rsid w:val="008C59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C59F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semiHidden/>
    <w:unhideWhenUsed/>
    <w:rsid w:val="00003727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04B92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semiHidden/>
    <w:unhideWhenUsed/>
    <w:rsid w:val="00CF3F2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43849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C01A7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5674E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B47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8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3982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039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67049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678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894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02468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98368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49514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80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24427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32458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76789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115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USTOYBLANK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005B5-C779-47F7-9E24-7848D98AD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PUSTOYBLANK (1)</Template>
  <TotalTime>12</TotalTime>
  <Pages>2</Pages>
  <Words>185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>Microsoft</Company>
  <LinksUpToDate>false</LinksUpToDate>
  <CharactersWithSpaces>1496</CharactersWithSpaces>
  <SharedDoc>false</SharedDoc>
  <HLinks>
    <vt:vector size="12" baseType="variant">
      <vt:variant>
        <vt:i4>1572889</vt:i4>
      </vt:variant>
      <vt:variant>
        <vt:i4>3</vt:i4>
      </vt:variant>
      <vt:variant>
        <vt:i4>0</vt:i4>
      </vt:variant>
      <vt:variant>
        <vt:i4>5</vt:i4>
      </vt:variant>
      <vt:variant>
        <vt:lpwstr>http://www.leasing-prosto.ru/</vt:lpwstr>
      </vt:variant>
      <vt:variant>
        <vt:lpwstr/>
      </vt:variant>
      <vt:variant>
        <vt:i4>7274497</vt:i4>
      </vt:variant>
      <vt:variant>
        <vt:i4>0</vt:i4>
      </vt:variant>
      <vt:variant>
        <vt:i4>0</vt:i4>
      </vt:variant>
      <vt:variant>
        <vt:i4>5</vt:i4>
      </vt:variant>
      <vt:variant>
        <vt:lpwstr>mailto:mail@leasing-prosto.ru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creator>Зоя Башлыкова</dc:creator>
  <cp:keywords>Фирменный бланк</cp:keywords>
  <cp:lastModifiedBy>Рачинский Вячеслав, ПР Лизинг</cp:lastModifiedBy>
  <cp:revision>8</cp:revision>
  <cp:lastPrinted>2024-11-05T12:38:00Z</cp:lastPrinted>
  <dcterms:created xsi:type="dcterms:W3CDTF">2025-02-25T09:56:00Z</dcterms:created>
  <dcterms:modified xsi:type="dcterms:W3CDTF">2025-07-02T13:36:00Z</dcterms:modified>
  <cp:category>ПР-Лизинг</cp:category>
</cp:coreProperties>
</file>